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20" w:rsidRDefault="00E94720" w:rsidP="00E256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E94720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01 апреля 2018 года начинается комплектование детского сада на новый 2018/2019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E94720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Запланирован прием в детский сад</w:t>
      </w:r>
      <w:r w:rsidRPr="00E25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следующих возрастных категорий:</w:t>
      </w:r>
    </w:p>
    <w:p w:rsidR="00E94720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до 3 лет – 0 детей</w:t>
      </w:r>
    </w:p>
    <w:p w:rsidR="00E94720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до 4 лет – 30   детей</w:t>
      </w:r>
    </w:p>
    <w:p w:rsidR="00E94720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4 до 5 лет –  0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детей</w:t>
      </w:r>
    </w:p>
    <w:p w:rsidR="00E94720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6 лет –  0 детей</w:t>
      </w:r>
    </w:p>
    <w:p w:rsidR="00E94720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до 7 лет –  0  детей.</w:t>
      </w:r>
    </w:p>
    <w:p w:rsidR="00E94720" w:rsidRPr="00E25647" w:rsidRDefault="00E94720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Напоминаем об отслеживании очередности ребенка через Портал государственных и муниципальных услуг РТ. Срок действия статуса «Направлен в ДОО» - 30 дней со дня направления. </w:t>
      </w:r>
    </w:p>
    <w:sectPr w:rsidR="00E94720" w:rsidRPr="00E25647" w:rsidSect="00BD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987"/>
    <w:rsid w:val="005958F8"/>
    <w:rsid w:val="007A1425"/>
    <w:rsid w:val="00916987"/>
    <w:rsid w:val="00BD39AF"/>
    <w:rsid w:val="00E25647"/>
    <w:rsid w:val="00E94720"/>
    <w:rsid w:val="00EE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9A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94</Words>
  <Characters>536</Characters>
  <Application>Microsoft Office Outlook</Application>
  <DocSecurity>0</DocSecurity>
  <Lines>0</Lines>
  <Paragraphs>0</Paragraphs>
  <ScaleCrop>false</ScaleCrop>
  <Company>SoVET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DOU-Spetc</dc:creator>
  <cp:keywords/>
  <dc:description/>
  <cp:lastModifiedBy>211</cp:lastModifiedBy>
  <cp:revision>3</cp:revision>
  <dcterms:created xsi:type="dcterms:W3CDTF">2018-03-16T09:17:00Z</dcterms:created>
  <dcterms:modified xsi:type="dcterms:W3CDTF">2018-03-16T09:17:00Z</dcterms:modified>
</cp:coreProperties>
</file>